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E2CAD8" w14:textId="77777777" w:rsidR="00BD2FDA" w:rsidRDefault="00BD2FDA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 xml:space="preserve">General Instructions for </w:t>
      </w:r>
      <w:proofErr w:type="gramStart"/>
      <w:r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Submission/FAQ’s</w:t>
      </w:r>
      <w:proofErr w:type="gramEnd"/>
      <w:r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:</w:t>
      </w:r>
    </w:p>
    <w:p w14:paraId="708C97C2" w14:textId="55BA14A5" w:rsidR="00034A53" w:rsidRPr="00B33505" w:rsidRDefault="00B33505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FF0000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b/>
          <w:bCs/>
          <w:color w:val="FF0000"/>
          <w:sz w:val="21"/>
          <w:szCs w:val="21"/>
          <w:shd w:val="clear" w:color="auto" w:fill="FFFFFF"/>
        </w:rPr>
        <w:t xml:space="preserve">Deadline to submit applications is </w:t>
      </w:r>
      <w:r w:rsidR="00437A6C">
        <w:rPr>
          <w:rFonts w:ascii="Century Gothic" w:hAnsi="Century Gothic" w:cs="Lucida Sans Unicode"/>
          <w:b/>
          <w:bCs/>
          <w:color w:val="FF0000"/>
          <w:sz w:val="21"/>
          <w:szCs w:val="21"/>
          <w:shd w:val="clear" w:color="auto" w:fill="FFFFFF"/>
        </w:rPr>
        <w:t>October 31, 2026</w:t>
      </w:r>
      <w:r w:rsidR="00560E53">
        <w:rPr>
          <w:rFonts w:ascii="Century Gothic" w:hAnsi="Century Gothic" w:cs="Lucida Sans Unicode"/>
          <w:b/>
          <w:bCs/>
          <w:color w:val="FF0000"/>
          <w:sz w:val="21"/>
          <w:szCs w:val="21"/>
          <w:shd w:val="clear" w:color="auto" w:fill="FFFFFF"/>
        </w:rPr>
        <w:t>, at midnight.</w:t>
      </w:r>
      <w:r w:rsidR="00034A53">
        <w:rPr>
          <w:rFonts w:ascii="Century Gothic" w:hAnsi="Century Gothic" w:cs="Lucida Sans Unicode"/>
          <w:b/>
          <w:bCs/>
          <w:color w:val="FF0000"/>
          <w:sz w:val="21"/>
          <w:szCs w:val="21"/>
          <w:shd w:val="clear" w:color="auto" w:fill="FFFFFF"/>
        </w:rPr>
        <w:br/>
        <w:t>Incomplete applications will not be accepted.</w:t>
      </w:r>
    </w:p>
    <w:p w14:paraId="5CA6DEC4" w14:textId="77777777" w:rsidR="00BD2FDA" w:rsidRPr="00B33505" w:rsidRDefault="00BD2FDA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Can I apply for more than one scholarship?</w:t>
      </w:r>
    </w:p>
    <w:p w14:paraId="08BCF79F" w14:textId="77777777" w:rsidR="00BD2FDA" w:rsidRPr="00B33505" w:rsidRDefault="00BD2FDA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Yes, you can apply for more than one scholarship.  A separate application must be submitted for each scholarship being applied for. Individuals will only be awarded one scholarship.</w:t>
      </w:r>
    </w:p>
    <w:p w14:paraId="54745040" w14:textId="77777777" w:rsidR="00BD2FDA" w:rsidRPr="00B33505" w:rsidRDefault="00BD2FDA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What is a successful essay?</w:t>
      </w:r>
    </w:p>
    <w:p w14:paraId="0D3777A7" w14:textId="77777777" w:rsidR="00C65F60" w:rsidRPr="00B33505" w:rsidRDefault="00BD2FDA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Please submit a clear, concise and well written narrative (up to 500 words) that identifies clear education and career goals and strategies for achieving them, demonstrates a strong work ethic and excitement/ passion for the nursing profession, outlines relevant experiences/activities, demonstrates a strong motivation to succeed and how the funding will be used to support achievement of those goals.</w:t>
      </w:r>
    </w:p>
    <w:p w14:paraId="23F5F153" w14:textId="3C484574" w:rsidR="00BD2FDA" w:rsidRPr="00B33505" w:rsidRDefault="00BD2FDA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Document MUST be submitted as a pdf. Include your name on the top </w:t>
      </w:r>
      <w:proofErr w:type="gramStart"/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right hand</w:t>
      </w:r>
      <w:proofErr w:type="gramEnd"/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 corner only</w:t>
      </w:r>
      <w:r w:rsidR="00437A6C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.  Do NOT </w:t>
      </w:r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include your name in the narrative response. Do not scan </w:t>
      </w:r>
      <w:r w:rsidR="00437A6C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documents</w:t>
      </w:r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 or submit as a picture.</w:t>
      </w:r>
      <w:r w:rsidR="00437A6C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 Must submit as a *.pdf</w:t>
      </w:r>
    </w:p>
    <w:p w14:paraId="2D37C4B6" w14:textId="77777777" w:rsidR="00BD2FDA" w:rsidRPr="00B33505" w:rsidRDefault="00BD2FDA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Do I need to meet all of the eligibility criteria listed on the application form?</w:t>
      </w:r>
    </w:p>
    <w:p w14:paraId="4F823F80" w14:textId="77777777" w:rsidR="00BD2FDA" w:rsidRPr="00B33505" w:rsidRDefault="00BD2FDA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Yes</w:t>
      </w:r>
    </w:p>
    <w:p w14:paraId="52CAF2FB" w14:textId="77777777" w:rsidR="00BD2FDA" w:rsidRPr="00B33505" w:rsidRDefault="00BD2FDA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 xml:space="preserve">Who </w:t>
      </w:r>
      <w:r w:rsidR="00B33505"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should I</w:t>
      </w:r>
      <w:r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 xml:space="preserve"> ask to write a letter of support?</w:t>
      </w:r>
    </w:p>
    <w:p w14:paraId="4ED86D16" w14:textId="3B9D5825" w:rsidR="00B33505" w:rsidRPr="00437A6C" w:rsidRDefault="00B33505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Please be thoughtful in your selection of an individual to write a letter of support.  The writer should be able to speak to your ability and potential to contribute to nursing/ success in the nursing profession. This could be a faculty member, manager, or RN colleague.  </w:t>
      </w:r>
      <w:r w:rsidRPr="00437A6C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It is strongly suggested that you do NOT ask relatives or classmates to write this letter.</w:t>
      </w:r>
    </w:p>
    <w:p w14:paraId="5FDDC007" w14:textId="77777777" w:rsidR="00B33505" w:rsidRPr="00B33505" w:rsidRDefault="00B33505" w:rsidP="00B33505">
      <w:pPr>
        <w:spacing w:before="100" w:beforeAutospacing="1" w:after="100" w:afterAutospacing="1" w:line="240" w:lineRule="auto"/>
        <w:rPr>
          <w:rFonts w:ascii="Century Gothic" w:hAnsi="Century Gothic"/>
          <w:b/>
          <w:bCs/>
        </w:rPr>
      </w:pPr>
      <w:r w:rsidRPr="00B33505">
        <w:rPr>
          <w:rFonts w:ascii="Century Gothic" w:hAnsi="Century Gothic"/>
          <w:b/>
          <w:bCs/>
        </w:rPr>
        <w:t>I submitted my application but want to change one of my answers</w:t>
      </w:r>
      <w:r>
        <w:rPr>
          <w:rFonts w:ascii="Century Gothic" w:hAnsi="Century Gothic"/>
          <w:b/>
          <w:bCs/>
        </w:rPr>
        <w:t>.</w:t>
      </w:r>
    </w:p>
    <w:p w14:paraId="591CC0FB" w14:textId="77777777" w:rsidR="00B33505" w:rsidRPr="00B33505" w:rsidRDefault="00B33505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  <w:r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Only applicable if it is a significant change.  </w:t>
      </w:r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Please contact </w:t>
      </w:r>
      <w:hyperlink r:id="rId6" w:history="1">
        <w:r w:rsidRPr="00B33505">
          <w:rPr>
            <w:rFonts w:cs="Lucida Sans Unicode"/>
            <w:color w:val="555555"/>
            <w:sz w:val="21"/>
            <w:szCs w:val="21"/>
            <w:shd w:val="clear" w:color="auto" w:fill="FFFFFF"/>
          </w:rPr>
          <w:t>info@fnama.org</w:t>
        </w:r>
      </w:hyperlink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 or call 617-990-2856. </w:t>
      </w:r>
      <w:r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You may need to resubmit your application in its entirety.</w:t>
      </w:r>
    </w:p>
    <w:p w14:paraId="3F24415D" w14:textId="77777777" w:rsidR="00B33505" w:rsidRPr="00B33505" w:rsidRDefault="00B33505" w:rsidP="00B33505">
      <w:pPr>
        <w:spacing w:before="100" w:beforeAutospacing="1" w:after="100" w:afterAutospacing="1" w:line="240" w:lineRule="auto"/>
        <w:rPr>
          <w:rFonts w:ascii="Century Gothic" w:hAnsi="Century Gothic"/>
          <w:b/>
          <w:bCs/>
        </w:rPr>
      </w:pPr>
      <w:r w:rsidRPr="00B33505">
        <w:rPr>
          <w:rFonts w:ascii="Century Gothic" w:hAnsi="Century Gothic"/>
          <w:b/>
          <w:bCs/>
        </w:rPr>
        <w:t xml:space="preserve">Why do I need to submit supporting documents as </w:t>
      </w:r>
      <w:proofErr w:type="gramStart"/>
      <w:r w:rsidRPr="00B33505">
        <w:rPr>
          <w:rFonts w:ascii="Century Gothic" w:hAnsi="Century Gothic"/>
          <w:b/>
          <w:bCs/>
        </w:rPr>
        <w:t>pdf’s</w:t>
      </w:r>
      <w:proofErr w:type="gramEnd"/>
      <w:r w:rsidRPr="00B33505">
        <w:rPr>
          <w:rFonts w:ascii="Century Gothic" w:hAnsi="Century Gothic"/>
          <w:b/>
          <w:bCs/>
        </w:rPr>
        <w:t>?</w:t>
      </w:r>
    </w:p>
    <w:p w14:paraId="6CEC6101" w14:textId="77777777" w:rsidR="00B33505" w:rsidRDefault="00B33505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All Attachments must be uploaded/submitted electronically in PDF format with your scholarship application.  Pictures/images are not acceptable formats (jpg, bmp, etc.) as they are often blurry/illegible and are not official </w:t>
      </w:r>
      <w:r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documents required to determine eligibility.</w:t>
      </w:r>
    </w:p>
    <w:p w14:paraId="4352437F" w14:textId="77777777" w:rsidR="00B33505" w:rsidRPr="00B33505" w:rsidRDefault="00B33505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</w:pPr>
      <w:r w:rsidRPr="00B3350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Can I submit my application even though I don’t have my supporting documents?</w:t>
      </w:r>
    </w:p>
    <w:p w14:paraId="45F43AC6" w14:textId="77777777" w:rsidR="00B33505" w:rsidRDefault="00B33505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  <w:r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lastRenderedPageBreak/>
        <w:t>No.  You can save all applications in process but cannot submit without all required documents.  Blank or illegible documents will not be accepted and may render your application ineligible for consideration.</w:t>
      </w:r>
    </w:p>
    <w:p w14:paraId="457F9D63" w14:textId="77777777" w:rsidR="00FA6555" w:rsidRPr="00FA6555" w:rsidRDefault="00FA6555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</w:pPr>
      <w:r w:rsidRPr="00FA6555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How do I get verification of enrollment?</w:t>
      </w:r>
      <w:r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 xml:space="preserve"> Is my transcript sufficient?</w:t>
      </w:r>
    </w:p>
    <w:p w14:paraId="4BC5C88A" w14:textId="3BE8A9C7" w:rsidR="00FA6555" w:rsidRPr="00B33505" w:rsidRDefault="00FA6555" w:rsidP="00B33505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  <w:r w:rsidRPr="00FA6555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Please note only official university verification accepted (no screen shots). Please contact your school’s registrar and request verification of enrollment or the admissions office for a copy of acceptance letter if not yet matriculated.</w:t>
      </w:r>
      <w:r w:rsidR="00437A6C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 </w:t>
      </w:r>
      <w:r w:rsidR="00437A6C" w:rsidRPr="00437A6C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Verification of enrollment for Wolf and Quigley scholarships must clearly indicate that you are enrolled in a second-degree accelerated BSN program</w:t>
      </w:r>
      <w:r w:rsidR="00437A6C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, and you may be required to submit your previous undergraduate degree transcript.</w:t>
      </w:r>
    </w:p>
    <w:p w14:paraId="7DAB2D59" w14:textId="3CA0E0E9" w:rsidR="00B33505" w:rsidRPr="00437A6C" w:rsidRDefault="00437A6C" w:rsidP="00437A6C">
      <w:pPr>
        <w:spacing w:before="100" w:beforeAutospacing="1" w:after="100" w:afterAutospacing="1" w:line="240" w:lineRule="auto"/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</w:pPr>
      <w:r w:rsidRPr="00437A6C">
        <w:rPr>
          <w:rFonts w:ascii="Century Gothic" w:hAnsi="Century Gothic" w:cs="Lucida Sans Unicode"/>
          <w:b/>
          <w:bCs/>
          <w:color w:val="555555"/>
          <w:sz w:val="21"/>
          <w:szCs w:val="21"/>
          <w:shd w:val="clear" w:color="auto" w:fill="FFFFFF"/>
        </w:rPr>
        <w:t>Can I use AI?</w:t>
      </w:r>
    </w:p>
    <w:p w14:paraId="4801FD18" w14:textId="0F5768F9" w:rsidR="000E1007" w:rsidRDefault="000E1007" w:rsidP="000E1007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  <w:r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We believe that scholarships/grants should reflect the authentic voice and unique experiences of the applicants.  To ensure a fair and honest review process, the use of AI tools, including but not limited to Claude, ChatGPT, Microsoft Co-Pilot, Grammarly Go, or any AI writing assistant – is not permitted when writing or generating scholarship essays.  </w:t>
      </w:r>
      <w:r w:rsidRPr="000E1007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Essays must be written entirely by you, the applicant. We want to hear your story, in your words.</w:t>
      </w:r>
      <w:r w:rsidRPr="000E1007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 xml:space="preserve">  </w:t>
      </w:r>
      <w:r w:rsidRPr="000E1007"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  <w:t>Any essay determined to be generated by AI will be disqualified from the scholarship review process.</w:t>
      </w:r>
    </w:p>
    <w:p w14:paraId="15F10D95" w14:textId="77777777" w:rsidR="000E1007" w:rsidRPr="000E1007" w:rsidRDefault="000E1007" w:rsidP="000E1007">
      <w:pPr>
        <w:spacing w:before="100" w:beforeAutospacing="1" w:after="100" w:afterAutospacing="1" w:line="240" w:lineRule="auto"/>
        <w:rPr>
          <w:rFonts w:ascii="Century Gothic" w:hAnsi="Century Gothic" w:cs="Lucida Sans Unicode"/>
          <w:color w:val="555555"/>
          <w:sz w:val="21"/>
          <w:szCs w:val="21"/>
          <w:shd w:val="clear" w:color="auto" w:fill="FFFFFF"/>
        </w:rPr>
      </w:pPr>
    </w:p>
    <w:p w14:paraId="2AF799A8" w14:textId="77777777" w:rsidR="00B33505" w:rsidRPr="00B33505" w:rsidRDefault="00B33505" w:rsidP="00B33505">
      <w:pPr>
        <w:autoSpaceDE w:val="0"/>
        <w:autoSpaceDN w:val="0"/>
        <w:spacing w:before="100" w:beforeAutospacing="1" w:after="100" w:afterAutospacing="1" w:line="240" w:lineRule="auto"/>
        <w:rPr>
          <w:rFonts w:ascii="Century Gothic" w:eastAsia="Times New Roman" w:hAnsi="Century Gothic"/>
          <w:b/>
        </w:rPr>
      </w:pPr>
      <w:r w:rsidRPr="00B33505">
        <w:rPr>
          <w:rFonts w:ascii="Century Gothic" w:eastAsia="Times New Roman" w:hAnsi="Century Gothic"/>
          <w:b/>
        </w:rPr>
        <w:t xml:space="preserve">For additional information on how to create </w:t>
      </w:r>
      <w:proofErr w:type="gramStart"/>
      <w:r w:rsidRPr="00B33505">
        <w:rPr>
          <w:rFonts w:ascii="Century Gothic" w:eastAsia="Times New Roman" w:hAnsi="Century Gothic"/>
          <w:b/>
        </w:rPr>
        <w:t>pdf’s</w:t>
      </w:r>
      <w:proofErr w:type="gramEnd"/>
      <w:r w:rsidRPr="00B33505">
        <w:rPr>
          <w:rFonts w:ascii="Century Gothic" w:eastAsia="Times New Roman" w:hAnsi="Century Gothic"/>
          <w:b/>
        </w:rPr>
        <w:t xml:space="preserve"> from other file types, please visit </w:t>
      </w:r>
    </w:p>
    <w:p w14:paraId="77CE9247" w14:textId="77777777" w:rsidR="00B33505" w:rsidRPr="00B33505" w:rsidRDefault="00B33505" w:rsidP="00B33505">
      <w:pPr>
        <w:autoSpaceDE w:val="0"/>
        <w:autoSpaceDN w:val="0"/>
        <w:spacing w:before="100" w:beforeAutospacing="1" w:after="100" w:afterAutospacing="1" w:line="240" w:lineRule="auto"/>
        <w:rPr>
          <w:rFonts w:ascii="Century Gothic" w:hAnsi="Century Gothic"/>
        </w:rPr>
      </w:pPr>
      <w:hyperlink r:id="rId7" w:history="1">
        <w:r w:rsidRPr="00B33505">
          <w:rPr>
            <w:rStyle w:val="Hyperlink"/>
            <w:rFonts w:ascii="Century Gothic" w:hAnsi="Century Gothic"/>
          </w:rPr>
          <w:t>Create PDF files | Adobe Acrobat</w:t>
        </w:r>
      </w:hyperlink>
    </w:p>
    <w:p w14:paraId="4ACE9C3D" w14:textId="77777777" w:rsidR="00B33505" w:rsidRPr="00B33505" w:rsidRDefault="00B33505" w:rsidP="00B33505">
      <w:pPr>
        <w:autoSpaceDE w:val="0"/>
        <w:autoSpaceDN w:val="0"/>
        <w:spacing w:before="100" w:beforeAutospacing="1" w:after="100" w:afterAutospacing="1" w:line="240" w:lineRule="auto"/>
        <w:rPr>
          <w:rFonts w:ascii="Century Gothic" w:eastAsia="Times New Roman" w:hAnsi="Century Gothic"/>
          <w:b/>
          <w:bCs/>
          <w:u w:val="single"/>
        </w:rPr>
      </w:pPr>
      <w:r w:rsidRPr="00B33505">
        <w:rPr>
          <w:rFonts w:ascii="Century Gothic" w:hAnsi="Century Gothic"/>
          <w:b/>
          <w:bCs/>
        </w:rPr>
        <w:t xml:space="preserve">You can merge and combine PDF’s online for free </w:t>
      </w:r>
      <w:r w:rsidRPr="00B33505">
        <w:rPr>
          <w:rFonts w:ascii="Century Gothic" w:eastAsia="Times New Roman" w:hAnsi="Century Gothic"/>
          <w:b/>
          <w:bCs/>
        </w:rPr>
        <w:t xml:space="preserve"> </w:t>
      </w:r>
      <w:hyperlink r:id="rId8" w:history="1">
        <w:r w:rsidRPr="00B33505">
          <w:rPr>
            <w:rStyle w:val="Hyperlink"/>
            <w:rFonts w:ascii="Century Gothic" w:hAnsi="Century Gothic"/>
          </w:rPr>
          <w:t>Merge PDFs online for free | Adobe Acrobat</w:t>
        </w:r>
      </w:hyperlink>
    </w:p>
    <w:p w14:paraId="734C9FF5" w14:textId="77777777" w:rsidR="00B33505" w:rsidRPr="00B33505" w:rsidRDefault="00B33505" w:rsidP="00B33505">
      <w:pPr>
        <w:spacing w:before="100" w:beforeAutospacing="1" w:after="100" w:afterAutospacing="1" w:line="240" w:lineRule="auto"/>
        <w:rPr>
          <w:rFonts w:ascii="Century Gothic" w:hAnsi="Century Gothic"/>
          <w:b/>
          <w:bCs/>
        </w:rPr>
      </w:pPr>
    </w:p>
    <w:sectPr w:rsidR="00B33505" w:rsidRPr="00B33505" w:rsidSect="00581901">
      <w:footerReference w:type="default" r:id="rId9"/>
      <w:type w:val="continuous"/>
      <w:pgSz w:w="12240" w:h="15840"/>
      <w:pgMar w:top="1440" w:right="1440" w:bottom="1440" w:left="1440" w:header="778" w:footer="994" w:gutter="72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C054CE" w14:textId="77777777" w:rsidR="008A2AE3" w:rsidRDefault="008A2AE3" w:rsidP="00437A6C">
      <w:pPr>
        <w:spacing w:after="0" w:line="240" w:lineRule="auto"/>
      </w:pPr>
      <w:r>
        <w:separator/>
      </w:r>
    </w:p>
  </w:endnote>
  <w:endnote w:type="continuationSeparator" w:id="0">
    <w:p w14:paraId="1C21AAB5" w14:textId="77777777" w:rsidR="008A2AE3" w:rsidRDefault="008A2AE3" w:rsidP="00437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E44044" w14:textId="4C06B0C0" w:rsidR="00437A6C" w:rsidRDefault="00437A6C">
    <w:pPr>
      <w:pStyle w:val="Footer"/>
    </w:pPr>
    <w:r>
      <w:t>Updated 7/28/2026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470105" w14:textId="77777777" w:rsidR="008A2AE3" w:rsidRDefault="008A2AE3" w:rsidP="00437A6C">
      <w:pPr>
        <w:spacing w:after="0" w:line="240" w:lineRule="auto"/>
      </w:pPr>
      <w:r>
        <w:separator/>
      </w:r>
    </w:p>
  </w:footnote>
  <w:footnote w:type="continuationSeparator" w:id="0">
    <w:p w14:paraId="3ADD7DB3" w14:textId="77777777" w:rsidR="008A2AE3" w:rsidRDefault="008A2AE3" w:rsidP="00437A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20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817"/>
    <w:rsid w:val="00034A53"/>
    <w:rsid w:val="000E1007"/>
    <w:rsid w:val="00345817"/>
    <w:rsid w:val="00424A2B"/>
    <w:rsid w:val="00437A6C"/>
    <w:rsid w:val="00560E53"/>
    <w:rsid w:val="00581901"/>
    <w:rsid w:val="0066580C"/>
    <w:rsid w:val="008A2AE3"/>
    <w:rsid w:val="008E0635"/>
    <w:rsid w:val="00900E29"/>
    <w:rsid w:val="00A457F5"/>
    <w:rsid w:val="00A60036"/>
    <w:rsid w:val="00AC57FB"/>
    <w:rsid w:val="00B33505"/>
    <w:rsid w:val="00BD2FDA"/>
    <w:rsid w:val="00C65F60"/>
    <w:rsid w:val="00FA6555"/>
    <w:rsid w:val="00FB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05D40"/>
  <w15:chartTrackingRefBased/>
  <w15:docId w15:val="{18F1F02D-1A42-8947-98C1-040C7C663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3350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335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7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A6C"/>
    <w:rPr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37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A6C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obe.com/acrobat/online/merge-pdf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dobe.com/acrobat/features/create-pdf.html?mv=search&amp;ef_id=dab2d923e16b148542caba17bf26345a:G:s&amp;s_kwcid=AL!3085!10!79783443371590!79783711788196&amp;msclkid=dab2d923e16b148542caba17bf26345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nama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armeladaniello/Downloads/General%20Instructions%20for%20Submission%20for%202025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General Instructions for Submission for 2025 (1).dot</Template>
  <TotalTime>1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Links>
    <vt:vector size="18" baseType="variant">
      <vt:variant>
        <vt:i4>6881395</vt:i4>
      </vt:variant>
      <vt:variant>
        <vt:i4>6</vt:i4>
      </vt:variant>
      <vt:variant>
        <vt:i4>0</vt:i4>
      </vt:variant>
      <vt:variant>
        <vt:i4>5</vt:i4>
      </vt:variant>
      <vt:variant>
        <vt:lpwstr>https://www.adobe.com/acrobat/online/merge-pdf.html</vt:lpwstr>
      </vt:variant>
      <vt:variant>
        <vt:lpwstr/>
      </vt:variant>
      <vt:variant>
        <vt:i4>393219</vt:i4>
      </vt:variant>
      <vt:variant>
        <vt:i4>3</vt:i4>
      </vt:variant>
      <vt:variant>
        <vt:i4>0</vt:i4>
      </vt:variant>
      <vt:variant>
        <vt:i4>5</vt:i4>
      </vt:variant>
      <vt:variant>
        <vt:lpwstr>https://www.adobe.com/acrobat/features/create-pdf.html?mv=search&amp;ef_id=dab2d923e16b148542caba17bf26345a:G:s&amp;s_kwcid=AL!3085!10!79783443371590!79783711788196&amp;msclkid=dab2d923e16b148542caba17bf26345a</vt:lpwstr>
      </vt:variant>
      <vt:variant>
        <vt:lpwstr/>
      </vt:variant>
      <vt:variant>
        <vt:i4>7471170</vt:i4>
      </vt:variant>
      <vt:variant>
        <vt:i4>0</vt:i4>
      </vt:variant>
      <vt:variant>
        <vt:i4>0</vt:i4>
      </vt:variant>
      <vt:variant>
        <vt:i4>5</vt:i4>
      </vt:variant>
      <vt:variant>
        <vt:lpwstr>mailto:info@fnama.org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Daniello</dc:creator>
  <cp:keywords/>
  <dc:description/>
  <cp:lastModifiedBy>Carmela Daniello</cp:lastModifiedBy>
  <cp:revision>2</cp:revision>
  <dcterms:created xsi:type="dcterms:W3CDTF">2026-07-28T20:22:00Z</dcterms:created>
  <dcterms:modified xsi:type="dcterms:W3CDTF">2026-07-28T20:22:00Z</dcterms:modified>
</cp:coreProperties>
</file>